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0E" w:rsidRDefault="00036A0E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27pt;width:90.3pt;height:80.6pt;z-index:251658240">
            <v:imagedata r:id="rId5" o:title=""/>
          </v:shape>
        </w:pict>
      </w:r>
    </w:p>
    <w:p w:rsidR="00036A0E" w:rsidRDefault="00036A0E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</w:p>
    <w:p w:rsidR="00036A0E" w:rsidRPr="00202BDE" w:rsidRDefault="00036A0E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 w:rsidRPr="00202BDE">
        <w:rPr>
          <w:rFonts w:ascii="Times New Roman" w:hAnsi="Times New Roman"/>
          <w:b/>
          <w:color w:val="800000"/>
          <w:sz w:val="28"/>
        </w:rPr>
        <w:t>ПАМЯТКА ДЛЯ РОДИТЕЛЕЙ</w:t>
      </w:r>
    </w:p>
    <w:p w:rsidR="00036A0E" w:rsidRDefault="00036A0E" w:rsidP="00D806DE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>
        <w:rPr>
          <w:rFonts w:ascii="Times New Roman" w:hAnsi="Times New Roman"/>
          <w:b/>
          <w:color w:val="800000"/>
          <w:sz w:val="28"/>
        </w:rPr>
        <w:t>ОСТОРОЖНО! ЗЛОУМЫШЛЕННИКИ.</w:t>
      </w:r>
    </w:p>
    <w:p w:rsidR="00036A0E" w:rsidRDefault="00036A0E" w:rsidP="00D806DE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</w:p>
    <w:p w:rsidR="00036A0E" w:rsidRPr="00BE6DA9" w:rsidRDefault="00036A0E" w:rsidP="00BE6DA9">
      <w:pPr>
        <w:shd w:val="clear" w:color="auto" w:fill="E7EBEC"/>
        <w:spacing w:after="0" w:line="240" w:lineRule="auto"/>
        <w:ind w:firstLine="708"/>
        <w:jc w:val="both"/>
        <w:rPr>
          <w:rFonts w:ascii="Arial" w:hAnsi="Arial" w:cs="Arial"/>
          <w:color w:val="003366"/>
          <w:sz w:val="18"/>
          <w:szCs w:val="18"/>
          <w:lang w:eastAsia="ru-RU"/>
        </w:rPr>
      </w:pP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Дети - самая уязвимая группа населения. Они становятся объектом различных преступлений в силу своей беспомощности, доверчивости, физической слабости, да и просто незнания жизни. В последние время в СМИ проходит много информации о преступлениях связанных с насилием детей. Предупреждать детей об опасности - обязанность родителей. Помогите своим маленьким детям запомнить своё имя и фамилию, название улицы, где они живут, номер школы, в которой учатся. Объясните ребенку: если он потерялся, то не должен пугаться и плакать. Прежде всего - нужно осмотреться вокруг и обратиться за помощью к людям. В магазине - лучше обратиться к кассиру или продавцу, в метро - к контролеру или милиционеру. Постоянно объясняйте своим детям, что нельзя пускать в дом незнакомых людей, кем бы они ни представились. Дети должны запомнить, что никто и никогда не может прийти в дом от вашего имени с просьбой отдать какую-то вещь или деньги, попроситься на ночлег и т.п.</w:t>
      </w:r>
    </w:p>
    <w:p w:rsidR="00036A0E" w:rsidRPr="00BE6DA9" w:rsidRDefault="00036A0E" w:rsidP="00BE6DA9">
      <w:pPr>
        <w:shd w:val="clear" w:color="auto" w:fill="E7EBEC"/>
        <w:spacing w:before="100" w:beforeAutospacing="1" w:after="100" w:afterAutospacing="1" w:line="306" w:lineRule="atLeast"/>
        <w:jc w:val="center"/>
        <w:rPr>
          <w:rFonts w:ascii="Arial" w:hAnsi="Arial" w:cs="Arial"/>
          <w:color w:val="800000"/>
          <w:sz w:val="18"/>
          <w:szCs w:val="18"/>
          <w:lang w:eastAsia="ru-RU"/>
        </w:rPr>
      </w:pPr>
      <w:r w:rsidRPr="00BE6DA9">
        <w:rPr>
          <w:rFonts w:ascii="Arial" w:hAnsi="Arial" w:cs="Arial"/>
          <w:b/>
          <w:bCs/>
          <w:color w:val="800000"/>
          <w:sz w:val="30"/>
          <w:szCs w:val="30"/>
          <w:lang w:eastAsia="ru-RU"/>
        </w:rPr>
        <w:t>Внушайте своим детям четыре «не»:</w:t>
      </w:r>
    </w:p>
    <w:p w:rsidR="00036A0E" w:rsidRPr="00BE6DA9" w:rsidRDefault="00036A0E" w:rsidP="00BE6DA9">
      <w:pPr>
        <w:shd w:val="clear" w:color="auto" w:fill="E7EBEC"/>
        <w:spacing w:after="0" w:line="240" w:lineRule="auto"/>
        <w:jc w:val="both"/>
        <w:rPr>
          <w:rFonts w:ascii="Arial" w:hAnsi="Arial" w:cs="Arial"/>
          <w:color w:val="003366"/>
          <w:sz w:val="18"/>
          <w:szCs w:val="18"/>
          <w:lang w:eastAsia="ru-RU"/>
        </w:rPr>
      </w:pP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- не ходи никуда с незнакомыми людьми, как бы они не уговаривали и что бы интересное и вкусное не предлагали;</w:t>
      </w:r>
    </w:p>
    <w:p w:rsidR="00036A0E" w:rsidRPr="00BE6DA9" w:rsidRDefault="00036A0E" w:rsidP="00BE6DA9">
      <w:pPr>
        <w:shd w:val="clear" w:color="auto" w:fill="E7EBEC"/>
        <w:spacing w:after="0" w:line="240" w:lineRule="auto"/>
        <w:jc w:val="both"/>
        <w:rPr>
          <w:rFonts w:ascii="Arial" w:hAnsi="Arial" w:cs="Arial"/>
          <w:color w:val="003366"/>
          <w:sz w:val="18"/>
          <w:szCs w:val="18"/>
          <w:lang w:eastAsia="ru-RU"/>
        </w:rPr>
      </w:pP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- не садись в машину с незнакомыми;</w:t>
      </w:r>
    </w:p>
    <w:p w:rsidR="00036A0E" w:rsidRPr="00BE6DA9" w:rsidRDefault="00036A0E" w:rsidP="00BE6DA9">
      <w:pPr>
        <w:shd w:val="clear" w:color="auto" w:fill="E7EBEC"/>
        <w:spacing w:after="0" w:line="240" w:lineRule="auto"/>
        <w:jc w:val="both"/>
        <w:rPr>
          <w:rFonts w:ascii="Arial" w:hAnsi="Arial" w:cs="Arial"/>
          <w:color w:val="003366"/>
          <w:sz w:val="18"/>
          <w:szCs w:val="18"/>
          <w:lang w:eastAsia="ru-RU"/>
        </w:rPr>
      </w:pP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- не играй на улице с наступлением темноты, не заигрывайся во дворе при возвращении из школы;</w:t>
      </w:r>
    </w:p>
    <w:p w:rsidR="00036A0E" w:rsidRPr="00BE6DA9" w:rsidRDefault="00036A0E" w:rsidP="00BE6DA9">
      <w:pPr>
        <w:shd w:val="clear" w:color="auto" w:fill="E7EBEC"/>
        <w:spacing w:after="0" w:line="240" w:lineRule="auto"/>
        <w:jc w:val="both"/>
        <w:rPr>
          <w:rFonts w:ascii="Arial" w:hAnsi="Arial" w:cs="Arial"/>
          <w:color w:val="003366"/>
          <w:sz w:val="18"/>
          <w:szCs w:val="18"/>
          <w:lang w:eastAsia="ru-RU"/>
        </w:rPr>
      </w:pP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- не открывай дверь незнакомым людям.</w:t>
      </w:r>
    </w:p>
    <w:p w:rsidR="00036A0E" w:rsidRDefault="00036A0E" w:rsidP="00BE6DA9">
      <w:pPr>
        <w:shd w:val="clear" w:color="auto" w:fill="E7EBEC"/>
        <w:spacing w:after="0" w:line="240" w:lineRule="auto"/>
        <w:jc w:val="both"/>
        <w:rPr>
          <w:rFonts w:ascii="Arial" w:hAnsi="Arial" w:cs="Arial"/>
          <w:color w:val="003366"/>
          <w:sz w:val="30"/>
          <w:szCs w:val="30"/>
          <w:lang w:eastAsia="ru-RU"/>
        </w:rPr>
      </w:pPr>
      <w:r w:rsidRPr="00BE6DA9">
        <w:rPr>
          <w:rFonts w:ascii="Arial" w:hAnsi="Arial" w:cs="Arial"/>
          <w:b/>
          <w:bCs/>
          <w:color w:val="800000"/>
          <w:sz w:val="30"/>
          <w:szCs w:val="30"/>
          <w:lang w:eastAsia="ru-RU"/>
        </w:rPr>
        <w:t>Напоминайте подросткам</w:t>
      </w:r>
      <w:r w:rsidRPr="004053B8">
        <w:rPr>
          <w:rFonts w:ascii="Arial" w:hAnsi="Arial" w:cs="Arial"/>
          <w:color w:val="393939"/>
          <w:sz w:val="30"/>
          <w:szCs w:val="30"/>
          <w:lang w:eastAsia="ru-RU"/>
        </w:rPr>
        <w:t xml:space="preserve">, </w:t>
      </w:r>
      <w:r>
        <w:rPr>
          <w:rFonts w:ascii="Arial" w:hAnsi="Arial" w:cs="Arial"/>
          <w:color w:val="003366"/>
          <w:sz w:val="30"/>
          <w:szCs w:val="30"/>
          <w:lang w:eastAsia="ru-RU"/>
        </w:rPr>
        <w:t xml:space="preserve">особенно девушкам, о </w:t>
      </w: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необходимости соблюдать следующие правила:</w:t>
      </w:r>
    </w:p>
    <w:p w:rsidR="00036A0E" w:rsidRPr="00BE6DA9" w:rsidRDefault="00036A0E" w:rsidP="00BE6DA9">
      <w:pPr>
        <w:shd w:val="clear" w:color="auto" w:fill="E7EBEC"/>
        <w:spacing w:after="0" w:line="240" w:lineRule="auto"/>
        <w:jc w:val="both"/>
        <w:rPr>
          <w:rFonts w:ascii="Arial" w:hAnsi="Arial" w:cs="Arial"/>
          <w:color w:val="003366"/>
          <w:sz w:val="18"/>
          <w:szCs w:val="18"/>
          <w:lang w:eastAsia="ru-RU"/>
        </w:rPr>
      </w:pP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- уходя из дома, всегда сообщать куда идут и как с ними можно связаться в случае необходимости;</w:t>
      </w:r>
    </w:p>
    <w:p w:rsidR="00036A0E" w:rsidRPr="00BE6DA9" w:rsidRDefault="00036A0E" w:rsidP="00BE6DA9">
      <w:pPr>
        <w:shd w:val="clear" w:color="auto" w:fill="E7EBEC"/>
        <w:spacing w:after="0" w:line="240" w:lineRule="auto"/>
        <w:jc w:val="both"/>
        <w:rPr>
          <w:rFonts w:ascii="Arial" w:hAnsi="Arial" w:cs="Arial"/>
          <w:color w:val="003366"/>
          <w:sz w:val="18"/>
          <w:szCs w:val="18"/>
          <w:lang w:eastAsia="ru-RU"/>
        </w:rPr>
      </w:pP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- сообщать по телефону, когда они возвращаются домой;</w:t>
      </w:r>
    </w:p>
    <w:p w:rsidR="00036A0E" w:rsidRPr="00BE6DA9" w:rsidRDefault="00036A0E" w:rsidP="00BE6DA9">
      <w:pPr>
        <w:shd w:val="clear" w:color="auto" w:fill="E7EBEC"/>
        <w:spacing w:after="0" w:line="240" w:lineRule="auto"/>
        <w:jc w:val="both"/>
        <w:rPr>
          <w:rFonts w:ascii="Arial" w:hAnsi="Arial" w:cs="Arial"/>
          <w:color w:val="003366"/>
          <w:sz w:val="18"/>
          <w:szCs w:val="18"/>
          <w:lang w:eastAsia="ru-RU"/>
        </w:rPr>
      </w:pP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- не входить в кабину лифта с незнакомыми мужчинами;</w:t>
      </w:r>
    </w:p>
    <w:p w:rsidR="00036A0E" w:rsidRPr="00BE6DA9" w:rsidRDefault="00036A0E" w:rsidP="00BE6DA9">
      <w:pPr>
        <w:shd w:val="clear" w:color="auto" w:fill="E7EBEC"/>
        <w:spacing w:after="0" w:line="240" w:lineRule="auto"/>
        <w:jc w:val="both"/>
        <w:rPr>
          <w:rFonts w:ascii="Arial" w:hAnsi="Arial" w:cs="Arial"/>
          <w:color w:val="003366"/>
          <w:sz w:val="18"/>
          <w:szCs w:val="18"/>
          <w:lang w:eastAsia="ru-RU"/>
        </w:rPr>
      </w:pPr>
      <w:r w:rsidRPr="00BE6DA9">
        <w:rPr>
          <w:rFonts w:ascii="Arial" w:hAnsi="Arial" w:cs="Arial"/>
          <w:color w:val="003366"/>
          <w:sz w:val="30"/>
          <w:szCs w:val="30"/>
          <w:lang w:eastAsia="ru-RU"/>
        </w:rPr>
        <w:t>- избегать случайных знакомств, приглашения в незнакомые компании.</w:t>
      </w:r>
    </w:p>
    <w:p w:rsidR="00036A0E" w:rsidRDefault="00036A0E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36A0E" w:rsidRDefault="00036A0E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36A0E" w:rsidRDefault="00036A0E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p w:rsidR="00036A0E" w:rsidRDefault="00036A0E" w:rsidP="004053B8">
      <w:pPr>
        <w:spacing w:after="0"/>
        <w:jc w:val="center"/>
        <w:rPr>
          <w:rFonts w:ascii="Times New Roman" w:hAnsi="Times New Roman"/>
          <w:color w:val="FF0000"/>
          <w:sz w:val="28"/>
        </w:rPr>
      </w:pPr>
    </w:p>
    <w:sectPr w:rsidR="00036A0E" w:rsidSect="00037F5C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6EBE"/>
    <w:multiLevelType w:val="hybridMultilevel"/>
    <w:tmpl w:val="DCA2E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E3031"/>
    <w:multiLevelType w:val="hybridMultilevel"/>
    <w:tmpl w:val="22EAF5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B7F48"/>
    <w:multiLevelType w:val="hybridMultilevel"/>
    <w:tmpl w:val="9E56C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67DED"/>
    <w:multiLevelType w:val="hybridMultilevel"/>
    <w:tmpl w:val="A2F6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568A6"/>
    <w:multiLevelType w:val="hybridMultilevel"/>
    <w:tmpl w:val="C7BCE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40549"/>
    <w:multiLevelType w:val="hybridMultilevel"/>
    <w:tmpl w:val="F6304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10AA1"/>
    <w:multiLevelType w:val="hybridMultilevel"/>
    <w:tmpl w:val="CEB0B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255AFD"/>
    <w:multiLevelType w:val="multilevel"/>
    <w:tmpl w:val="C000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C53014"/>
    <w:multiLevelType w:val="multilevel"/>
    <w:tmpl w:val="470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113351"/>
    <w:multiLevelType w:val="hybridMultilevel"/>
    <w:tmpl w:val="BFD84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890"/>
    <w:rsid w:val="00011E6A"/>
    <w:rsid w:val="00036A0E"/>
    <w:rsid w:val="00037F5C"/>
    <w:rsid w:val="00057D08"/>
    <w:rsid w:val="000611A2"/>
    <w:rsid w:val="00123D55"/>
    <w:rsid w:val="001367CC"/>
    <w:rsid w:val="00171ED6"/>
    <w:rsid w:val="00202BDE"/>
    <w:rsid w:val="00247E55"/>
    <w:rsid w:val="002E4BA1"/>
    <w:rsid w:val="002F439F"/>
    <w:rsid w:val="003312F7"/>
    <w:rsid w:val="004053B8"/>
    <w:rsid w:val="00407BC6"/>
    <w:rsid w:val="0041758D"/>
    <w:rsid w:val="00485E04"/>
    <w:rsid w:val="00495577"/>
    <w:rsid w:val="00496084"/>
    <w:rsid w:val="004C18D8"/>
    <w:rsid w:val="005A302A"/>
    <w:rsid w:val="005C45E2"/>
    <w:rsid w:val="006253F6"/>
    <w:rsid w:val="00681DBD"/>
    <w:rsid w:val="00687C72"/>
    <w:rsid w:val="00693B18"/>
    <w:rsid w:val="006A4857"/>
    <w:rsid w:val="00766E09"/>
    <w:rsid w:val="008043DB"/>
    <w:rsid w:val="00926F08"/>
    <w:rsid w:val="009A510F"/>
    <w:rsid w:val="009E5A41"/>
    <w:rsid w:val="00AC299A"/>
    <w:rsid w:val="00AF0CBB"/>
    <w:rsid w:val="00B20071"/>
    <w:rsid w:val="00B72807"/>
    <w:rsid w:val="00BE6DA9"/>
    <w:rsid w:val="00C26AB7"/>
    <w:rsid w:val="00C444B3"/>
    <w:rsid w:val="00C54D08"/>
    <w:rsid w:val="00C6065D"/>
    <w:rsid w:val="00CC76A0"/>
    <w:rsid w:val="00CD7890"/>
    <w:rsid w:val="00CE34CA"/>
    <w:rsid w:val="00CF5E56"/>
    <w:rsid w:val="00D31CEB"/>
    <w:rsid w:val="00D806DE"/>
    <w:rsid w:val="00E34364"/>
    <w:rsid w:val="00E65022"/>
    <w:rsid w:val="00EC2D1C"/>
    <w:rsid w:val="00ED4C24"/>
    <w:rsid w:val="00EE71D9"/>
    <w:rsid w:val="00F55C8B"/>
    <w:rsid w:val="00F97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5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606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36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67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31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67</TotalTime>
  <Pages>1</Pages>
  <Words>250</Words>
  <Characters>1428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27</cp:revision>
  <cp:lastPrinted>2017-05-02T04:06:00Z</cp:lastPrinted>
  <dcterms:created xsi:type="dcterms:W3CDTF">2016-06-26T20:43:00Z</dcterms:created>
  <dcterms:modified xsi:type="dcterms:W3CDTF">2017-05-29T10:05:00Z</dcterms:modified>
</cp:coreProperties>
</file>